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28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4569"/>
        <w:gridCol w:w="3737"/>
      </w:tblGrid>
      <w:tr w:rsidR="00585267" w:rsidRPr="00585267" w:rsidTr="00585267">
        <w:tc>
          <w:tcPr>
            <w:tcW w:w="5000" w:type="pct"/>
            <w:gridSpan w:val="3"/>
            <w:shd w:val="clear" w:color="auto" w:fill="000000" w:themeFill="text1"/>
          </w:tcPr>
          <w:p w:rsidR="00650259" w:rsidRPr="00585267" w:rsidRDefault="00C23CFB" w:rsidP="0090596C">
            <w:pPr>
              <w:pStyle w:val="Heading1"/>
              <w:outlineLvl w:val="0"/>
            </w:pPr>
            <w:r w:rsidRPr="00585267">
              <w:t>Parent</w:t>
            </w:r>
            <w:r w:rsidR="00327C3D" w:rsidRPr="00585267">
              <w:t xml:space="preserve"> &amp; </w:t>
            </w:r>
            <w:sdt>
              <w:sdtPr>
                <w:id w:val="1259331922"/>
                <w:placeholder>
                  <w:docPart w:val="E6212D368F254582BCD098FEF0B23A6E"/>
                </w:placeholder>
                <w:temporary/>
                <w:showingPlcHdr/>
                <w15:appearance w15:val="hidden"/>
              </w:sdtPr>
              <w:sdtEndPr/>
              <w:sdtContent>
                <w:r w:rsidR="0090596C" w:rsidRPr="00585267">
                  <w:t>Student Info</w:t>
                </w:r>
              </w:sdtContent>
            </w:sdt>
            <w:r w:rsidR="00EB591A">
              <w:t xml:space="preserve"> </w:t>
            </w:r>
            <w:r w:rsidR="00EC2396" w:rsidRPr="00EC2396">
              <w:rPr>
                <w:sz w:val="24"/>
              </w:rPr>
              <w:t>(Only Parent(s) who registered child can add/remove from pick-up li</w:t>
            </w:r>
            <w:r w:rsidR="00EC2396">
              <w:rPr>
                <w:sz w:val="24"/>
              </w:rPr>
              <w:t>st</w:t>
            </w:r>
            <w:r w:rsidR="00EC2396" w:rsidRPr="00EC2396">
              <w:rPr>
                <w:sz w:val="24"/>
              </w:rPr>
              <w:t>).</w:t>
            </w:r>
          </w:p>
        </w:tc>
      </w:tr>
      <w:tr w:rsidR="00650259" w:rsidRPr="00846B76" w:rsidTr="00585267">
        <w:tc>
          <w:tcPr>
            <w:tcW w:w="1364" w:type="pct"/>
            <w:vAlign w:val="bottom"/>
          </w:tcPr>
          <w:p w:rsidR="00650259" w:rsidRPr="001843EE" w:rsidRDefault="002F5D47" w:rsidP="0090596C">
            <w:pPr>
              <w:pStyle w:val="NormalIndent"/>
            </w:pPr>
            <w:r w:rsidRPr="001843EE">
              <w:t>Parent</w:t>
            </w:r>
            <w:r w:rsidR="00030D0B" w:rsidRPr="001843EE">
              <w:t xml:space="preserve"> Name:</w:t>
            </w:r>
          </w:p>
        </w:tc>
        <w:tc>
          <w:tcPr>
            <w:tcW w:w="3636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585267">
        <w:tc>
          <w:tcPr>
            <w:tcW w:w="1364" w:type="pct"/>
            <w:vAlign w:val="bottom"/>
          </w:tcPr>
          <w:p w:rsidR="00650259" w:rsidRPr="00846B76" w:rsidRDefault="00030D0B" w:rsidP="00030D0B">
            <w:pPr>
              <w:pStyle w:val="NormalIndent"/>
            </w:pPr>
            <w:r>
              <w:t>Student Name:</w:t>
            </w:r>
          </w:p>
        </w:tc>
        <w:tc>
          <w:tcPr>
            <w:tcW w:w="3636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585267">
        <w:tc>
          <w:tcPr>
            <w:tcW w:w="1364" w:type="pct"/>
            <w:vAlign w:val="bottom"/>
          </w:tcPr>
          <w:p w:rsidR="00650259" w:rsidRDefault="00030D0B" w:rsidP="00030D0B">
            <w:pPr>
              <w:pStyle w:val="NormalIndent"/>
              <w:ind w:left="0"/>
            </w:pPr>
            <w:r>
              <w:t xml:space="preserve">           School:</w:t>
            </w:r>
          </w:p>
        </w:tc>
        <w:tc>
          <w:tcPr>
            <w:tcW w:w="3636" w:type="pct"/>
            <w:gridSpan w:val="2"/>
            <w:tcBorders>
              <w:bottom w:val="single" w:sz="4" w:space="0" w:color="000000" w:themeColor="text1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585267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047BF" w:rsidRPr="00846B76" w:rsidTr="00585267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:rsidR="00C047BF" w:rsidRDefault="00C047BF" w:rsidP="00977F99">
            <w:pPr>
              <w:rPr>
                <w:rFonts w:asciiTheme="majorHAnsi" w:hAnsiTheme="majorHAnsi"/>
                <w:b/>
                <w:sz w:val="8"/>
              </w:rPr>
            </w:pPr>
          </w:p>
          <w:p w:rsidR="00C047BF" w:rsidRDefault="00C047BF" w:rsidP="00977F99">
            <w:pPr>
              <w:rPr>
                <w:rFonts w:asciiTheme="majorHAnsi" w:hAnsiTheme="majorHAnsi"/>
                <w:b/>
                <w:sz w:val="8"/>
              </w:rPr>
            </w:pPr>
          </w:p>
          <w:p w:rsidR="00C047BF" w:rsidRPr="00846B76" w:rsidRDefault="00C047BF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:rsidTr="00585267">
        <w:tc>
          <w:tcPr>
            <w:tcW w:w="5000" w:type="pct"/>
            <w:gridSpan w:val="3"/>
            <w:shd w:val="clear" w:color="auto" w:fill="000000" w:themeFill="text1"/>
          </w:tcPr>
          <w:p w:rsidR="00650259" w:rsidRPr="0090596C" w:rsidRDefault="002F5D47" w:rsidP="0090596C">
            <w:pPr>
              <w:pStyle w:val="Heading1"/>
              <w:outlineLvl w:val="0"/>
            </w:pPr>
            <w:r>
              <w:t>Pick</w:t>
            </w:r>
            <w:r w:rsidR="00C047BF">
              <w:t xml:space="preserve"> - </w:t>
            </w:r>
            <w:r>
              <w:t>Up Person (</w:t>
            </w:r>
            <w:r w:rsidRPr="00E016C3">
              <w:rPr>
                <w:sz w:val="36"/>
              </w:rPr>
              <w:t>1</w:t>
            </w:r>
            <w:r>
              <w:t>)</w:t>
            </w:r>
            <w:r w:rsidR="002D13FE">
              <w:t xml:space="preserve"> </w:t>
            </w:r>
            <w:r w:rsidR="00EC2396" w:rsidRPr="00EC2396">
              <w:rPr>
                <w:sz w:val="24"/>
              </w:rPr>
              <w:t>(Only Parent(s) who registered child can add/remove from pick-up li</w:t>
            </w:r>
            <w:r w:rsidR="00EC2396">
              <w:rPr>
                <w:sz w:val="24"/>
              </w:rPr>
              <w:t>st</w:t>
            </w:r>
            <w:r w:rsidR="00EC2396" w:rsidRPr="00EC2396">
              <w:rPr>
                <w:sz w:val="24"/>
              </w:rPr>
              <w:t>).</w:t>
            </w:r>
          </w:p>
        </w:tc>
      </w:tr>
      <w:tr w:rsidR="00650259" w:rsidRPr="00846B76" w:rsidTr="00585267">
        <w:tc>
          <w:tcPr>
            <w:tcW w:w="1364" w:type="pct"/>
            <w:vAlign w:val="bottom"/>
          </w:tcPr>
          <w:p w:rsidR="00650259" w:rsidRPr="001843EE" w:rsidRDefault="00C047BF" w:rsidP="00F52451">
            <w:pPr>
              <w:pStyle w:val="NormalIndent"/>
            </w:pPr>
            <w:r w:rsidRPr="001843EE">
              <w:t>Name</w:t>
            </w:r>
            <w:r w:rsidR="00030D0B" w:rsidRPr="001843EE">
              <w:t>:</w:t>
            </w:r>
          </w:p>
        </w:tc>
        <w:tc>
          <w:tcPr>
            <w:tcW w:w="3636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585267">
        <w:tc>
          <w:tcPr>
            <w:tcW w:w="1364" w:type="pct"/>
            <w:vAlign w:val="bottom"/>
          </w:tcPr>
          <w:p w:rsidR="00650259" w:rsidRPr="001843EE" w:rsidRDefault="002F5D47" w:rsidP="00F52451">
            <w:pPr>
              <w:pStyle w:val="NormalIndent"/>
            </w:pPr>
            <w:r w:rsidRPr="001843EE">
              <w:t>Relationship</w:t>
            </w:r>
            <w:r w:rsidR="00030D0B" w:rsidRPr="001843EE">
              <w:t xml:space="preserve"> to </w:t>
            </w:r>
            <w:r w:rsidRPr="001843EE">
              <w:t>student</w:t>
            </w:r>
            <w:r w:rsidR="00030D0B" w:rsidRPr="001843EE">
              <w:t>:</w:t>
            </w:r>
          </w:p>
        </w:tc>
        <w:tc>
          <w:tcPr>
            <w:tcW w:w="363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030D0B" w:rsidRPr="00846B76" w:rsidTr="00585267">
        <w:tc>
          <w:tcPr>
            <w:tcW w:w="1364" w:type="pct"/>
            <w:vAlign w:val="bottom"/>
          </w:tcPr>
          <w:p w:rsidR="00030D0B" w:rsidRPr="001843EE" w:rsidRDefault="00030D0B" w:rsidP="00F52451">
            <w:pPr>
              <w:pStyle w:val="NormalIndent"/>
            </w:pPr>
            <w:r w:rsidRPr="001843EE">
              <w:t>Phone:</w:t>
            </w:r>
          </w:p>
        </w:tc>
        <w:tc>
          <w:tcPr>
            <w:tcW w:w="363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30D0B" w:rsidRPr="00846B76" w:rsidRDefault="00030D0B" w:rsidP="007F7B5D">
            <w:pPr>
              <w:spacing w:before="120"/>
            </w:pPr>
          </w:p>
        </w:tc>
      </w:tr>
      <w:tr w:rsidR="00C047BF" w:rsidRPr="00846B76" w:rsidTr="00585267">
        <w:tc>
          <w:tcPr>
            <w:tcW w:w="1364" w:type="pct"/>
            <w:vAlign w:val="bottom"/>
          </w:tcPr>
          <w:p w:rsidR="00C047BF" w:rsidRPr="00C047BF" w:rsidRDefault="002D13FE" w:rsidP="002D13FE">
            <w:pPr>
              <w:pStyle w:val="NormalIndent"/>
              <w:ind w:left="0"/>
              <w:rPr>
                <w:b/>
              </w:rPr>
            </w:pPr>
            <w:bookmarkStart w:id="0" w:name="_Hlk114055275"/>
            <w:r>
              <w:rPr>
                <w:b/>
              </w:rPr>
              <w:t xml:space="preserve">Add/Remove </w:t>
            </w:r>
            <w:r w:rsidRPr="002D13FE">
              <w:t>(circle)</w:t>
            </w:r>
            <w:r>
              <w:rPr>
                <w:b/>
              </w:rPr>
              <w:t xml:space="preserve">  </w:t>
            </w:r>
            <w:bookmarkEnd w:id="0"/>
          </w:p>
        </w:tc>
        <w:tc>
          <w:tcPr>
            <w:tcW w:w="363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047BF" w:rsidRPr="00846B76" w:rsidRDefault="00C047BF" w:rsidP="007F7B5D">
            <w:pPr>
              <w:spacing w:before="120"/>
            </w:pPr>
          </w:p>
        </w:tc>
      </w:tr>
      <w:tr w:rsidR="0090596C" w:rsidRPr="0090596C" w:rsidTr="00585267">
        <w:tc>
          <w:tcPr>
            <w:tcW w:w="5000" w:type="pct"/>
            <w:gridSpan w:val="3"/>
            <w:shd w:val="clear" w:color="auto" w:fill="000000" w:themeFill="text1"/>
          </w:tcPr>
          <w:p w:rsidR="00650259" w:rsidRPr="0090596C" w:rsidRDefault="00030D0B" w:rsidP="00585267">
            <w:pPr>
              <w:pStyle w:val="Heading1"/>
              <w:tabs>
                <w:tab w:val="left" w:pos="7620"/>
              </w:tabs>
              <w:outlineLvl w:val="0"/>
            </w:pPr>
            <w:bookmarkStart w:id="1" w:name="_Hlk521325947"/>
            <w:r>
              <w:t>Pick</w:t>
            </w:r>
            <w:r w:rsidR="00C047BF">
              <w:t xml:space="preserve"> -</w:t>
            </w:r>
            <w:r>
              <w:t xml:space="preserve"> Up Person (</w:t>
            </w:r>
            <w:r w:rsidRPr="00E016C3">
              <w:rPr>
                <w:sz w:val="36"/>
              </w:rPr>
              <w:t>2</w:t>
            </w:r>
            <w:r w:rsidRPr="00E016C3">
              <w:rPr>
                <w:sz w:val="32"/>
              </w:rPr>
              <w:t>)</w:t>
            </w:r>
            <w:r w:rsidR="00EC2396">
              <w:t xml:space="preserve"> </w:t>
            </w:r>
            <w:r w:rsidR="00EC2396" w:rsidRPr="00EC2396">
              <w:rPr>
                <w:sz w:val="24"/>
              </w:rPr>
              <w:t>(Only Parent(s) who registered child can add/remove from pick-up li</w:t>
            </w:r>
            <w:r w:rsidR="00EC2396">
              <w:rPr>
                <w:sz w:val="24"/>
              </w:rPr>
              <w:t>st</w:t>
            </w:r>
            <w:r w:rsidR="00EC2396" w:rsidRPr="00EC2396">
              <w:rPr>
                <w:sz w:val="24"/>
              </w:rPr>
              <w:t>).</w:t>
            </w:r>
            <w:r w:rsidR="00585267" w:rsidRPr="00EC2396">
              <w:rPr>
                <w:sz w:val="24"/>
              </w:rPr>
              <w:tab/>
            </w:r>
          </w:p>
        </w:tc>
      </w:tr>
      <w:bookmarkEnd w:id="1"/>
      <w:tr w:rsidR="00650259" w:rsidRPr="00846B76" w:rsidTr="00585267">
        <w:tc>
          <w:tcPr>
            <w:tcW w:w="1364" w:type="pct"/>
            <w:vAlign w:val="bottom"/>
          </w:tcPr>
          <w:p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36" w:type="pct"/>
            <w:gridSpan w:val="2"/>
            <w:vAlign w:val="bottom"/>
          </w:tcPr>
          <w:p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30D0B" w:rsidRPr="00846B76" w:rsidTr="00585267">
        <w:tc>
          <w:tcPr>
            <w:tcW w:w="1364" w:type="pct"/>
            <w:vAlign w:val="bottom"/>
          </w:tcPr>
          <w:p w:rsidR="00030D0B" w:rsidRPr="001843EE" w:rsidRDefault="00C047BF" w:rsidP="00030D0B">
            <w:pPr>
              <w:pStyle w:val="NormalIndent"/>
            </w:pPr>
            <w:r w:rsidRPr="001843EE">
              <w:t>Name</w:t>
            </w:r>
            <w:r w:rsidR="00030D0B" w:rsidRPr="001843EE">
              <w:t>:</w:t>
            </w:r>
          </w:p>
        </w:tc>
        <w:tc>
          <w:tcPr>
            <w:tcW w:w="3636" w:type="pct"/>
            <w:gridSpan w:val="2"/>
            <w:tcBorders>
              <w:bottom w:val="single" w:sz="4" w:space="0" w:color="auto"/>
            </w:tcBorders>
            <w:vAlign w:val="bottom"/>
          </w:tcPr>
          <w:p w:rsidR="00030D0B" w:rsidRPr="00846B76" w:rsidRDefault="00030D0B" w:rsidP="00030D0B">
            <w:pPr>
              <w:spacing w:before="120"/>
            </w:pPr>
          </w:p>
        </w:tc>
      </w:tr>
      <w:tr w:rsidR="00030D0B" w:rsidRPr="00846B76" w:rsidTr="00585267">
        <w:tc>
          <w:tcPr>
            <w:tcW w:w="1364" w:type="pct"/>
            <w:vAlign w:val="bottom"/>
          </w:tcPr>
          <w:p w:rsidR="00030D0B" w:rsidRPr="001843EE" w:rsidRDefault="00030D0B" w:rsidP="00030D0B">
            <w:pPr>
              <w:pStyle w:val="NormalIndent"/>
            </w:pPr>
            <w:r w:rsidRPr="001843EE">
              <w:t>Relationship to student:</w:t>
            </w:r>
          </w:p>
        </w:tc>
        <w:tc>
          <w:tcPr>
            <w:tcW w:w="363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30D0B" w:rsidRPr="00846B76" w:rsidRDefault="00030D0B" w:rsidP="00030D0B">
            <w:pPr>
              <w:spacing w:before="120"/>
            </w:pPr>
          </w:p>
        </w:tc>
      </w:tr>
      <w:tr w:rsidR="00030D0B" w:rsidRPr="00846B76" w:rsidTr="00585267">
        <w:tc>
          <w:tcPr>
            <w:tcW w:w="1364" w:type="pct"/>
            <w:vAlign w:val="bottom"/>
          </w:tcPr>
          <w:p w:rsidR="00030D0B" w:rsidRPr="001843EE" w:rsidRDefault="00030D0B" w:rsidP="00030D0B">
            <w:pPr>
              <w:pStyle w:val="NormalIndent"/>
            </w:pPr>
            <w:r w:rsidRPr="001843EE">
              <w:t>Phone:</w:t>
            </w:r>
          </w:p>
        </w:tc>
        <w:tc>
          <w:tcPr>
            <w:tcW w:w="363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30D0B" w:rsidRPr="00846B76" w:rsidRDefault="00030D0B" w:rsidP="00030D0B">
            <w:pPr>
              <w:spacing w:before="120"/>
            </w:pPr>
          </w:p>
        </w:tc>
      </w:tr>
      <w:tr w:rsidR="00C047BF" w:rsidRPr="00846B76" w:rsidTr="00585267">
        <w:tc>
          <w:tcPr>
            <w:tcW w:w="1364" w:type="pct"/>
            <w:vAlign w:val="bottom"/>
          </w:tcPr>
          <w:p w:rsidR="00C047BF" w:rsidRPr="00C047BF" w:rsidRDefault="002D13FE" w:rsidP="00C047BF">
            <w:pPr>
              <w:pStyle w:val="NormalIndent"/>
              <w:ind w:left="0"/>
              <w:rPr>
                <w:b/>
              </w:rPr>
            </w:pPr>
            <w:r>
              <w:rPr>
                <w:b/>
              </w:rPr>
              <w:t xml:space="preserve">Add/Remove </w:t>
            </w:r>
            <w:r w:rsidRPr="002D13FE">
              <w:t>(circle)</w:t>
            </w:r>
            <w:r>
              <w:rPr>
                <w:b/>
              </w:rPr>
              <w:t xml:space="preserve">  </w:t>
            </w:r>
          </w:p>
        </w:tc>
        <w:tc>
          <w:tcPr>
            <w:tcW w:w="3636" w:type="pct"/>
            <w:gridSpan w:val="2"/>
            <w:tcBorders>
              <w:top w:val="single" w:sz="4" w:space="0" w:color="auto"/>
            </w:tcBorders>
            <w:vAlign w:val="bottom"/>
          </w:tcPr>
          <w:p w:rsidR="00C047BF" w:rsidRPr="00846B76" w:rsidRDefault="00C047BF" w:rsidP="00030D0B">
            <w:pPr>
              <w:spacing w:before="120"/>
            </w:pPr>
          </w:p>
        </w:tc>
      </w:tr>
      <w:tr w:rsidR="00C047BF" w:rsidRPr="0090596C" w:rsidTr="00585267">
        <w:tc>
          <w:tcPr>
            <w:tcW w:w="5000" w:type="pct"/>
            <w:gridSpan w:val="3"/>
            <w:shd w:val="clear" w:color="auto" w:fill="000000" w:themeFill="text1"/>
          </w:tcPr>
          <w:p w:rsidR="00C047BF" w:rsidRPr="0090596C" w:rsidRDefault="00C047BF" w:rsidP="00997378">
            <w:pPr>
              <w:pStyle w:val="Heading1"/>
              <w:outlineLvl w:val="0"/>
            </w:pPr>
            <w:r>
              <w:t>Pick - Up Person (</w:t>
            </w:r>
            <w:r w:rsidRPr="00E016C3">
              <w:rPr>
                <w:sz w:val="32"/>
              </w:rPr>
              <w:t>3</w:t>
            </w:r>
            <w:r>
              <w:t>)</w:t>
            </w:r>
            <w:r w:rsidR="00EC2396">
              <w:t xml:space="preserve"> </w:t>
            </w:r>
            <w:r w:rsidR="00EC2396" w:rsidRPr="00EC2396">
              <w:rPr>
                <w:sz w:val="24"/>
              </w:rPr>
              <w:t>(Only Parent(s) who registered child can add/remove from pick-up li</w:t>
            </w:r>
            <w:r w:rsidR="00EC2396">
              <w:rPr>
                <w:sz w:val="24"/>
              </w:rPr>
              <w:t>st</w:t>
            </w:r>
            <w:r w:rsidR="00EC2396" w:rsidRPr="00EC2396">
              <w:rPr>
                <w:sz w:val="24"/>
              </w:rPr>
              <w:t>).</w:t>
            </w:r>
          </w:p>
        </w:tc>
      </w:tr>
      <w:tr w:rsidR="00C047BF" w:rsidRPr="00846B76" w:rsidTr="00585267">
        <w:trPr>
          <w:gridAfter w:val="1"/>
          <w:wAfter w:w="1636" w:type="pct"/>
        </w:trPr>
        <w:tc>
          <w:tcPr>
            <w:tcW w:w="3364" w:type="pct"/>
            <w:gridSpan w:val="2"/>
            <w:vAlign w:val="bottom"/>
          </w:tcPr>
          <w:p w:rsidR="00C047BF" w:rsidRPr="00846B76" w:rsidRDefault="00C047BF" w:rsidP="0099737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C047BF" w:rsidRPr="001843EE" w:rsidRDefault="00C047BF" w:rsidP="001843EE">
      <w:pPr>
        <w:spacing w:after="0"/>
        <w:ind w:firstLine="720"/>
        <w:rPr>
          <w:sz w:val="12"/>
          <w:szCs w:val="16"/>
        </w:rPr>
      </w:pPr>
      <w:r w:rsidRPr="001843EE">
        <w:rPr>
          <w:sz w:val="12"/>
          <w:szCs w:val="16"/>
        </w:rPr>
        <w:t xml:space="preserve">   </w:t>
      </w:r>
      <w:r w:rsidRPr="001843EE">
        <w:rPr>
          <w:szCs w:val="16"/>
        </w:rPr>
        <w:t>Name: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7685"/>
      </w:tblGrid>
      <w:tr w:rsidR="00C047BF" w:rsidRPr="00846B76" w:rsidTr="00997378">
        <w:tc>
          <w:tcPr>
            <w:tcW w:w="1442" w:type="pct"/>
            <w:vAlign w:val="bottom"/>
          </w:tcPr>
          <w:p w:rsidR="00C047BF" w:rsidRPr="001843EE" w:rsidRDefault="00C047BF" w:rsidP="00997378">
            <w:pPr>
              <w:pStyle w:val="NormalIndent"/>
            </w:pPr>
            <w:r w:rsidRPr="001843EE">
              <w:t>Relationship to student:</w:t>
            </w:r>
          </w:p>
        </w:tc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047BF" w:rsidRPr="00846B76" w:rsidRDefault="00C047BF" w:rsidP="00997378">
            <w:pPr>
              <w:spacing w:before="120"/>
            </w:pPr>
          </w:p>
        </w:tc>
      </w:tr>
      <w:tr w:rsidR="00C047BF" w:rsidRPr="00846B76" w:rsidTr="00997378">
        <w:tc>
          <w:tcPr>
            <w:tcW w:w="1442" w:type="pct"/>
            <w:vAlign w:val="bottom"/>
          </w:tcPr>
          <w:p w:rsidR="00C047BF" w:rsidRPr="001843EE" w:rsidRDefault="00C047BF" w:rsidP="00997378">
            <w:pPr>
              <w:pStyle w:val="NormalIndent"/>
            </w:pPr>
            <w:r w:rsidRPr="001843EE">
              <w:t>Phone:</w:t>
            </w:r>
          </w:p>
        </w:tc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047BF" w:rsidRPr="00846B76" w:rsidRDefault="00C047BF" w:rsidP="00997378">
            <w:pPr>
              <w:spacing w:before="120"/>
            </w:pPr>
          </w:p>
        </w:tc>
      </w:tr>
    </w:tbl>
    <w:p w:rsidR="001843EE" w:rsidRDefault="002D13FE" w:rsidP="00E677FE">
      <w:pPr>
        <w:spacing w:after="0"/>
        <w:rPr>
          <w:b/>
        </w:rPr>
      </w:pPr>
      <w:r>
        <w:rPr>
          <w:b/>
        </w:rPr>
        <w:t xml:space="preserve">Add/Remove </w:t>
      </w:r>
      <w:r w:rsidRPr="002D13FE">
        <w:t>(circle)</w:t>
      </w:r>
      <w:r>
        <w:rPr>
          <w:b/>
        </w:rPr>
        <w:t xml:space="preserve">     </w:t>
      </w:r>
    </w:p>
    <w:p w:rsidR="002D13FE" w:rsidRDefault="002D13FE" w:rsidP="00E677FE">
      <w:pPr>
        <w:spacing w:after="0"/>
        <w:rPr>
          <w:b/>
          <w:sz w:val="32"/>
          <w:szCs w:val="16"/>
        </w:rPr>
      </w:pPr>
    </w:p>
    <w:p w:rsidR="001843EE" w:rsidRDefault="001843EE" w:rsidP="00585267">
      <w:pPr>
        <w:pBdr>
          <w:bottom w:val="single" w:sz="4" w:space="1" w:color="auto"/>
        </w:pBdr>
        <w:spacing w:after="0"/>
        <w:rPr>
          <w:b/>
          <w:sz w:val="32"/>
          <w:szCs w:val="16"/>
        </w:rPr>
      </w:pPr>
      <w:r>
        <w:rPr>
          <w:b/>
          <w:sz w:val="32"/>
          <w:szCs w:val="16"/>
        </w:rPr>
        <w:t>Signature:</w:t>
      </w:r>
      <w:r>
        <w:rPr>
          <w:b/>
          <w:sz w:val="32"/>
          <w:szCs w:val="16"/>
        </w:rPr>
        <w:tab/>
      </w:r>
      <w:r w:rsidR="00585267">
        <w:rPr>
          <w:b/>
          <w:sz w:val="32"/>
          <w:szCs w:val="16"/>
        </w:rPr>
        <w:tab/>
      </w:r>
      <w:r w:rsidR="00585267">
        <w:rPr>
          <w:b/>
          <w:sz w:val="32"/>
          <w:szCs w:val="16"/>
        </w:rPr>
        <w:tab/>
      </w:r>
      <w:r w:rsidR="00585267">
        <w:rPr>
          <w:b/>
          <w:sz w:val="32"/>
          <w:szCs w:val="16"/>
        </w:rPr>
        <w:tab/>
      </w:r>
      <w:r w:rsidR="00585267">
        <w:rPr>
          <w:b/>
          <w:sz w:val="32"/>
          <w:szCs w:val="16"/>
        </w:rPr>
        <w:tab/>
      </w:r>
      <w:r w:rsidR="00585267">
        <w:rPr>
          <w:b/>
          <w:sz w:val="32"/>
          <w:szCs w:val="16"/>
        </w:rPr>
        <w:tab/>
      </w:r>
      <w:r w:rsidR="00585267">
        <w:rPr>
          <w:b/>
          <w:sz w:val="32"/>
          <w:szCs w:val="16"/>
        </w:rPr>
        <w:tab/>
      </w:r>
      <w:r w:rsidR="00585267">
        <w:rPr>
          <w:b/>
          <w:sz w:val="32"/>
          <w:szCs w:val="16"/>
        </w:rPr>
        <w:tab/>
      </w:r>
      <w:r>
        <w:rPr>
          <w:b/>
          <w:sz w:val="32"/>
          <w:szCs w:val="16"/>
        </w:rPr>
        <w:t>Date:</w:t>
      </w:r>
    </w:p>
    <w:sectPr w:rsidR="001843EE" w:rsidSect="00EB591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5D55" w:rsidRDefault="00CB5D55" w:rsidP="00650259">
      <w:pPr>
        <w:spacing w:after="0" w:line="240" w:lineRule="auto"/>
      </w:pPr>
      <w:r>
        <w:separator/>
      </w:r>
    </w:p>
  </w:endnote>
  <w:endnote w:type="continuationSeparator" w:id="0">
    <w:p w:rsidR="00CB5D55" w:rsidRDefault="00CB5D5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3C37AC-0F2F-423F-AC5E-FAC535972FF8}"/>
    <w:embedBold r:id="rId2" w:fontKey="{A8E37C14-54F6-4CB6-B28D-8B53DC340BC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0899592-420E-41B6-BFDA-67087939394F}"/>
    <w:embedBold r:id="rId4" w:fontKey="{4EB1076D-FAA9-4977-BA9E-802F9F5CE6B2}"/>
    <w:embedItalic r:id="rId5" w:fontKey="{81383CD0-5EA9-4317-9870-3DEA1328973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E75CC0A-3BC8-4DB9-A704-29AE3AAF03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D4" w:rsidRDefault="006E6C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:rsidTr="00C4167A">
      <w:tc>
        <w:tcPr>
          <w:tcW w:w="4675" w:type="dxa"/>
          <w:vAlign w:val="center"/>
        </w:tcPr>
        <w:p w:rsidR="006E6CD4" w:rsidRDefault="002F5D47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Pitt County Community School &amp; Recreation</w:t>
          </w:r>
        </w:p>
        <w:p w:rsidR="002F5D47" w:rsidRPr="007F7B5D" w:rsidRDefault="002F5D47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90596C" w:rsidRDefault="0090596C" w:rsidP="007F7B5D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D4" w:rsidRDefault="006E6C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5D55" w:rsidRDefault="00CB5D55" w:rsidP="00650259">
      <w:pPr>
        <w:spacing w:after="0" w:line="240" w:lineRule="auto"/>
      </w:pPr>
      <w:r>
        <w:separator/>
      </w:r>
    </w:p>
  </w:footnote>
  <w:footnote w:type="continuationSeparator" w:id="0">
    <w:p w:rsidR="00CB5D55" w:rsidRDefault="00CB5D5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D4" w:rsidRDefault="006E6C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592" w:type="dxa"/>
      <w:tblLook w:val="04A0" w:firstRow="1" w:lastRow="0" w:firstColumn="1" w:lastColumn="0" w:noHBand="0" w:noVBand="1"/>
    </w:tblPr>
    <w:tblGrid>
      <w:gridCol w:w="1649"/>
      <w:gridCol w:w="7943"/>
    </w:tblGrid>
    <w:tr w:rsidR="0090596C" w:rsidTr="00585267">
      <w:trPr>
        <w:trHeight w:val="990"/>
      </w:trPr>
      <w:tc>
        <w:tcPr>
          <w:tcW w:w="1649" w:type="dxa"/>
          <w:vAlign w:val="center"/>
        </w:tcPr>
        <w:p w:rsidR="0090596C" w:rsidRPr="002D13FE" w:rsidRDefault="00585267" w:rsidP="0090596C">
          <w:pPr>
            <w:pStyle w:val="Header"/>
            <w:ind w:left="-108"/>
            <w:rPr>
              <w:color w:val="008000"/>
            </w:rPr>
          </w:pPr>
          <w:bookmarkStart w:id="2" w:name="_Hlk521325785"/>
          <w:r w:rsidRPr="002D13FE">
            <w:rPr>
              <w:color w:val="008000"/>
            </w:rPr>
            <w:t>P</w:t>
          </w:r>
          <w:r w:rsidRPr="002D13FE">
            <w:rPr>
              <w:color w:val="FFC000"/>
            </w:rPr>
            <w:t>C</w:t>
          </w:r>
          <w:r w:rsidRPr="002D13FE">
            <w:rPr>
              <w:color w:val="008000"/>
            </w:rPr>
            <w:t>C</w:t>
          </w:r>
          <w:r w:rsidRPr="002D13FE">
            <w:rPr>
              <w:color w:val="FFC000"/>
            </w:rPr>
            <w:t>S</w:t>
          </w:r>
          <w:r w:rsidRPr="002D13FE">
            <w:rPr>
              <w:color w:val="008000"/>
            </w:rPr>
            <w:t>R</w:t>
          </w:r>
        </w:p>
      </w:tc>
      <w:tc>
        <w:tcPr>
          <w:tcW w:w="7943" w:type="dxa"/>
          <w:vAlign w:val="center"/>
        </w:tcPr>
        <w:p w:rsidR="0090596C" w:rsidRPr="002D13FE" w:rsidRDefault="00F2041B" w:rsidP="00EB591A">
          <w:pPr>
            <w:pStyle w:val="Header"/>
            <w:shd w:val="clear" w:color="auto" w:fill="FFFFFF" w:themeFill="background1"/>
            <w:jc w:val="center"/>
            <w:rPr>
              <w:color w:val="auto"/>
              <w:sz w:val="32"/>
            </w:rPr>
          </w:pPr>
          <w:r w:rsidRPr="002D13FE">
            <w:rPr>
              <w:color w:val="auto"/>
              <w:sz w:val="32"/>
            </w:rPr>
            <w:t>Pitt County Community Schools &amp; Recreation</w:t>
          </w:r>
        </w:p>
        <w:p w:rsidR="00F2041B" w:rsidRPr="002D13FE" w:rsidRDefault="00F2041B" w:rsidP="002D13FE">
          <w:pPr>
            <w:pStyle w:val="Header"/>
            <w:shd w:val="clear" w:color="auto" w:fill="FFFFFF" w:themeFill="background1"/>
            <w:jc w:val="center"/>
            <w:rPr>
              <w:color w:val="auto"/>
              <w:sz w:val="32"/>
            </w:rPr>
          </w:pPr>
          <w:r w:rsidRPr="002D13FE">
            <w:rPr>
              <w:color w:val="auto"/>
              <w:sz w:val="32"/>
            </w:rPr>
            <w:t>After</w:t>
          </w:r>
          <w:r w:rsidR="00882875">
            <w:rPr>
              <w:color w:val="auto"/>
              <w:sz w:val="32"/>
            </w:rPr>
            <w:t>s</w:t>
          </w:r>
          <w:bookmarkStart w:id="3" w:name="_GoBack"/>
          <w:bookmarkEnd w:id="3"/>
          <w:r w:rsidRPr="002D13FE">
            <w:rPr>
              <w:color w:val="auto"/>
              <w:sz w:val="32"/>
            </w:rPr>
            <w:t>chool</w:t>
          </w:r>
          <w:r w:rsidR="00882875">
            <w:rPr>
              <w:color w:val="auto"/>
              <w:sz w:val="32"/>
            </w:rPr>
            <w:t>/Summer</w:t>
          </w:r>
          <w:r w:rsidRPr="002D13FE">
            <w:rPr>
              <w:color w:val="auto"/>
              <w:sz w:val="32"/>
            </w:rPr>
            <w:t xml:space="preserve"> Enrichment Program</w:t>
          </w:r>
        </w:p>
        <w:p w:rsidR="002C43C5" w:rsidRPr="002D13FE" w:rsidRDefault="00F2041B" w:rsidP="00F2041B">
          <w:pPr>
            <w:pStyle w:val="Header"/>
            <w:jc w:val="center"/>
            <w:rPr>
              <w:color w:val="auto"/>
              <w:sz w:val="32"/>
            </w:rPr>
          </w:pPr>
          <w:r w:rsidRPr="002D13FE">
            <w:rPr>
              <w:color w:val="auto"/>
              <w:sz w:val="32"/>
            </w:rPr>
            <w:t>Student Pick-Up</w:t>
          </w:r>
          <w:r w:rsidR="002C43C5" w:rsidRPr="002D13FE">
            <w:rPr>
              <w:color w:val="auto"/>
              <w:sz w:val="32"/>
            </w:rPr>
            <w:t xml:space="preserve"> Addition/Removal</w:t>
          </w:r>
        </w:p>
        <w:p w:rsidR="00F2041B" w:rsidRPr="00585267" w:rsidRDefault="00F2041B" w:rsidP="00F2041B">
          <w:pPr>
            <w:pStyle w:val="Header"/>
            <w:jc w:val="center"/>
            <w:rPr>
              <w:sz w:val="36"/>
            </w:rPr>
          </w:pPr>
          <w:r w:rsidRPr="002D13FE">
            <w:rPr>
              <w:color w:val="auto"/>
              <w:sz w:val="32"/>
            </w:rPr>
            <w:t xml:space="preserve"> Authorization Form</w:t>
          </w:r>
        </w:p>
      </w:tc>
    </w:tr>
  </w:tbl>
  <w:bookmarkEnd w:id="2"/>
  <w:p w:rsidR="00650259" w:rsidRPr="00EC2396" w:rsidRDefault="00EC2396" w:rsidP="00EC2396">
    <w:pPr>
      <w:pStyle w:val="NoSpacing"/>
      <w:spacing w:after="0"/>
      <w:jc w:val="center"/>
      <w:rPr>
        <w:sz w:val="28"/>
        <w:u w:val="single"/>
      </w:rPr>
    </w:pPr>
    <w:r w:rsidRPr="00EC2396">
      <w:rPr>
        <w:sz w:val="28"/>
        <w:u w:val="single"/>
      </w:rPr>
      <w:t>(</w:t>
    </w:r>
    <w:r w:rsidR="006E6CD4">
      <w:rPr>
        <w:sz w:val="28"/>
        <w:u w:val="single"/>
      </w:rPr>
      <w:t>E</w:t>
    </w:r>
    <w:r w:rsidRPr="00EC2396">
      <w:rPr>
        <w:sz w:val="28"/>
        <w:u w:val="single"/>
      </w:rPr>
      <w:t xml:space="preserve">mail address </w:t>
    </w:r>
    <w:r w:rsidRPr="00EC2396">
      <w:rPr>
        <w:b/>
        <w:sz w:val="28"/>
        <w:u w:val="single"/>
      </w:rPr>
      <w:t>must match</w:t>
    </w:r>
    <w:r w:rsidRPr="00EC2396">
      <w:rPr>
        <w:sz w:val="28"/>
        <w:u w:val="single"/>
      </w:rPr>
      <w:t xml:space="preserve"> email address on </w:t>
    </w:r>
    <w:r w:rsidR="006E6CD4">
      <w:rPr>
        <w:sz w:val="28"/>
        <w:u w:val="single"/>
      </w:rPr>
      <w:t xml:space="preserve">registration </w:t>
    </w:r>
    <w:r w:rsidRPr="00EC2396">
      <w:rPr>
        <w:sz w:val="28"/>
        <w:u w:val="single"/>
      </w:rPr>
      <w:t>f</w:t>
    </w:r>
    <w:r w:rsidR="006E6CD4">
      <w:rPr>
        <w:sz w:val="28"/>
        <w:u w:val="single"/>
      </w:rPr>
      <w:t>orm</w:t>
    </w:r>
    <w:r w:rsidRPr="00EC2396">
      <w:rPr>
        <w:sz w:val="28"/>
        <w:u w:val="single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D4" w:rsidRDefault="006E6C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41B"/>
    <w:rsid w:val="00014807"/>
    <w:rsid w:val="00030D0B"/>
    <w:rsid w:val="000456E1"/>
    <w:rsid w:val="00052382"/>
    <w:rsid w:val="0006568A"/>
    <w:rsid w:val="00076F0F"/>
    <w:rsid w:val="00084253"/>
    <w:rsid w:val="000D1F49"/>
    <w:rsid w:val="001727CA"/>
    <w:rsid w:val="001843EE"/>
    <w:rsid w:val="002928D0"/>
    <w:rsid w:val="002C43C5"/>
    <w:rsid w:val="002C56E6"/>
    <w:rsid w:val="002D13FE"/>
    <w:rsid w:val="002F5D47"/>
    <w:rsid w:val="00327C3D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85267"/>
    <w:rsid w:val="00590C78"/>
    <w:rsid w:val="005A3BF7"/>
    <w:rsid w:val="005F2035"/>
    <w:rsid w:val="005F7990"/>
    <w:rsid w:val="0063739C"/>
    <w:rsid w:val="00650259"/>
    <w:rsid w:val="006E6CD4"/>
    <w:rsid w:val="00731AC9"/>
    <w:rsid w:val="00770F25"/>
    <w:rsid w:val="007A35A8"/>
    <w:rsid w:val="007B0A85"/>
    <w:rsid w:val="007C6A52"/>
    <w:rsid w:val="007F7B5D"/>
    <w:rsid w:val="0082043E"/>
    <w:rsid w:val="00836129"/>
    <w:rsid w:val="00882875"/>
    <w:rsid w:val="008E203A"/>
    <w:rsid w:val="0090596C"/>
    <w:rsid w:val="0091229C"/>
    <w:rsid w:val="00940E73"/>
    <w:rsid w:val="0098597D"/>
    <w:rsid w:val="009F619A"/>
    <w:rsid w:val="009F6DDE"/>
    <w:rsid w:val="00A370A8"/>
    <w:rsid w:val="00AE58BD"/>
    <w:rsid w:val="00BD4753"/>
    <w:rsid w:val="00BD5CB1"/>
    <w:rsid w:val="00BE62EE"/>
    <w:rsid w:val="00C003BA"/>
    <w:rsid w:val="00C047BF"/>
    <w:rsid w:val="00C23CFB"/>
    <w:rsid w:val="00C46878"/>
    <w:rsid w:val="00CB4A51"/>
    <w:rsid w:val="00CB5D55"/>
    <w:rsid w:val="00CD4532"/>
    <w:rsid w:val="00CD47B0"/>
    <w:rsid w:val="00CD70CE"/>
    <w:rsid w:val="00CE6104"/>
    <w:rsid w:val="00CE7918"/>
    <w:rsid w:val="00D16163"/>
    <w:rsid w:val="00DB3FAD"/>
    <w:rsid w:val="00E016C3"/>
    <w:rsid w:val="00E139C4"/>
    <w:rsid w:val="00E61C09"/>
    <w:rsid w:val="00E677FE"/>
    <w:rsid w:val="00EB3B58"/>
    <w:rsid w:val="00EB591A"/>
    <w:rsid w:val="00EC2396"/>
    <w:rsid w:val="00EC7359"/>
    <w:rsid w:val="00EE3054"/>
    <w:rsid w:val="00F00606"/>
    <w:rsid w:val="00F01256"/>
    <w:rsid w:val="00F2041B"/>
    <w:rsid w:val="00F51681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D782A4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C047BF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rroberson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6212D368F254582BCD098FEF0B23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2FCF0-7832-454E-A7D5-55A1E2E50703}"/>
      </w:docPartPr>
      <w:docPartBody>
        <w:p w:rsidR="00546FF0" w:rsidRDefault="00CF24AB">
          <w:pPr>
            <w:pStyle w:val="E6212D368F254582BCD098FEF0B23A6E"/>
          </w:pPr>
          <w:r w:rsidRPr="0090596C">
            <w:rPr>
              <w:b/>
            </w:rPr>
            <w:t>Student Info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D71"/>
    <w:rsid w:val="002C3D71"/>
    <w:rsid w:val="00546FF0"/>
    <w:rsid w:val="00CF24AB"/>
    <w:rsid w:val="00E4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6212D368F254582BCD098FEF0B23A6E">
    <w:name w:val="E6212D368F254582BCD098FEF0B23A6E"/>
  </w:style>
  <w:style w:type="paragraph" w:customStyle="1" w:styleId="511212B579124ADBA92CD8D0B6E0473A">
    <w:name w:val="511212B579124ADBA92CD8D0B6E0473A"/>
  </w:style>
  <w:style w:type="paragraph" w:customStyle="1" w:styleId="1772BEB410874DF293268B11E12ED560">
    <w:name w:val="1772BEB410874DF293268B11E12ED560"/>
  </w:style>
  <w:style w:type="paragraph" w:customStyle="1" w:styleId="FB0B2FBC216647DA9D95E504398D4937">
    <w:name w:val="FB0B2FBC216647DA9D95E504398D4937"/>
  </w:style>
  <w:style w:type="paragraph" w:customStyle="1" w:styleId="2B0D20E7A24A47F8A7CE5351AB71E6B2">
    <w:name w:val="2B0D20E7A24A47F8A7CE5351AB71E6B2"/>
  </w:style>
  <w:style w:type="paragraph" w:customStyle="1" w:styleId="A08802E1AFD8406D908FD5B0AF42DCD3">
    <w:name w:val="A08802E1AFD8406D908FD5B0AF42DCD3"/>
  </w:style>
  <w:style w:type="paragraph" w:customStyle="1" w:styleId="6AFA620F80DB4B3DB3560BA730B52ADC">
    <w:name w:val="6AFA620F80DB4B3DB3560BA730B52ADC"/>
  </w:style>
  <w:style w:type="paragraph" w:customStyle="1" w:styleId="95F9BEF923FC4C31A6B6BDB9D06CE6CC">
    <w:name w:val="95F9BEF923FC4C31A6B6BDB9D06CE6CC"/>
  </w:style>
  <w:style w:type="paragraph" w:customStyle="1" w:styleId="64D75C37AB374DEEB79502516770EB60">
    <w:name w:val="64D75C37AB374DEEB79502516770EB60"/>
  </w:style>
  <w:style w:type="paragraph" w:customStyle="1" w:styleId="F9192BA72AF34BA4B10997D619640FE0">
    <w:name w:val="F9192BA72AF34BA4B10997D619640FE0"/>
  </w:style>
  <w:style w:type="paragraph" w:customStyle="1" w:styleId="B69C6A6B45A948DA9647B2F9AB8FE272">
    <w:name w:val="B69C6A6B45A948DA9647B2F9AB8FE272"/>
  </w:style>
  <w:style w:type="paragraph" w:customStyle="1" w:styleId="42D6BB1F16D84E038E12C5B046DD757D">
    <w:name w:val="42D6BB1F16D84E038E12C5B046DD757D"/>
  </w:style>
  <w:style w:type="paragraph" w:customStyle="1" w:styleId="EFB4D41DD75847E6807779E85F6ABB00">
    <w:name w:val="EFB4D41DD75847E6807779E85F6ABB00"/>
  </w:style>
  <w:style w:type="paragraph" w:customStyle="1" w:styleId="43D25A646EDD4C4FBF1F3E084F3E2E6B">
    <w:name w:val="43D25A646EDD4C4FBF1F3E084F3E2E6B"/>
  </w:style>
  <w:style w:type="paragraph" w:customStyle="1" w:styleId="E19CB15D865A4D88A15BCEFFB0399C6E">
    <w:name w:val="E19CB15D865A4D88A15BCEFFB0399C6E"/>
  </w:style>
  <w:style w:type="paragraph" w:customStyle="1" w:styleId="1AEC3DDFDE854A04912DCEA6FD7ED504">
    <w:name w:val="1AEC3DDFDE854A04912DCEA6FD7ED504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AA4A85C9B6143D7B7797441594612C7">
    <w:name w:val="9AA4A85C9B6143D7B7797441594612C7"/>
  </w:style>
  <w:style w:type="paragraph" w:customStyle="1" w:styleId="7D810261FB7C4D13838D9C5A82F06219">
    <w:name w:val="7D810261FB7C4D13838D9C5A82F06219"/>
  </w:style>
  <w:style w:type="paragraph" w:customStyle="1" w:styleId="6FD64D0CE77D4039966AF59EC96F0F45">
    <w:name w:val="6FD64D0CE77D4039966AF59EC96F0F45"/>
  </w:style>
  <w:style w:type="paragraph" w:customStyle="1" w:styleId="99B28C37A7204BF893789BE94A83BC41">
    <w:name w:val="99B28C37A7204BF893789BE94A83BC41"/>
  </w:style>
  <w:style w:type="paragraph" w:customStyle="1" w:styleId="A82B734F33EE48C880F511B6741F64FE">
    <w:name w:val="A82B734F33EE48C880F511B6741F64FE"/>
  </w:style>
  <w:style w:type="paragraph" w:customStyle="1" w:styleId="0B405945EFCB4B23A581A44C79801D9F">
    <w:name w:val="0B405945EFCB4B23A581A44C79801D9F"/>
  </w:style>
  <w:style w:type="paragraph" w:customStyle="1" w:styleId="2FE0924BC66141A484697D3C32F17C37">
    <w:name w:val="2FE0924BC66141A484697D3C32F17C37"/>
  </w:style>
  <w:style w:type="paragraph" w:customStyle="1" w:styleId="52E9A26525C64DE8A0657F047CE5E1CC">
    <w:name w:val="52E9A26525C64DE8A0657F047CE5E1CC"/>
    <w:rsid w:val="002C3D71"/>
  </w:style>
  <w:style w:type="paragraph" w:customStyle="1" w:styleId="F0B1C36031F24FA6970CB8A5711906B5">
    <w:name w:val="F0B1C36031F24FA6970CB8A5711906B5"/>
    <w:rsid w:val="002C3D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documentManagement/types"/>
    <ds:schemaRef ds:uri="http://schemas.openxmlformats.org/package/2006/metadata/core-properties"/>
    <ds:schemaRef ds:uri="6dc4bcd6-49db-4c07-9060-8acfc67cef9f"/>
    <ds:schemaRef ds:uri="http://purl.org/dc/elements/1.1/"/>
    <ds:schemaRef ds:uri="http://schemas.microsoft.com/office/2006/metadata/properties"/>
    <ds:schemaRef ds:uri="fb0879af-3eba-417a-a55a-ffe6dcd6ca77"/>
    <ds:schemaRef ds:uri="http://purl.org/dc/terms/"/>
    <ds:schemaRef ds:uri="http://schemas.microsoft.com/sharepoint/v3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0E71B3-7345-41EC-BC67-46DC107B1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2022-09-16T13:12:00Z</dcterms:created>
  <dcterms:modified xsi:type="dcterms:W3CDTF">2023-06-01T14:48:00Z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